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AC5AEB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3"/>
        <w:gridCol w:w="2827"/>
      </w:tblGrid>
      <w:tr w:rsidR="007548B0" w:rsidTr="00912EBD">
        <w:trPr>
          <w:trHeight w:val="350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912EBD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המנהל לחינוךהתישבותיועליית הנוער</w:t>
            </w:r>
          </w:p>
        </w:tc>
      </w:tr>
      <w:tr w:rsidR="007548B0" w:rsidTr="00912EBD">
        <w:trPr>
          <w:trHeight w:val="361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912EBD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כפר הנוער החקלאי כדורי</w:t>
            </w:r>
          </w:p>
        </w:tc>
      </w:tr>
      <w:tr w:rsidR="007548B0" w:rsidTr="00912EBD">
        <w:trPr>
          <w:trHeight w:val="370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F94581" w:rsidP="00DE68A0">
            <w:r>
              <w:rPr>
                <w:rFonts w:hint="cs"/>
                <w:rtl/>
              </w:rPr>
              <w:t>17.10.2023</w:t>
            </w:r>
          </w:p>
        </w:tc>
      </w:tr>
    </w:tbl>
    <w:p w:rsidR="00332AFB" w:rsidRDefault="00AC5AEB" w:rsidP="00222867">
      <w:pPr>
        <w:rPr>
          <w:rtl/>
        </w:rPr>
      </w:pPr>
    </w:p>
    <w:p w:rsidR="00222867" w:rsidRDefault="00AC5AEB" w:rsidP="00222867">
      <w:pPr>
        <w:rPr>
          <w:rtl/>
        </w:rPr>
      </w:pPr>
    </w:p>
    <w:p w:rsidR="00222867" w:rsidRDefault="00AC5AEB" w:rsidP="00222867">
      <w:pPr>
        <w:rPr>
          <w:rtl/>
        </w:rPr>
      </w:pPr>
    </w:p>
    <w:p w:rsidR="00222867" w:rsidRDefault="00AC5AEB" w:rsidP="00222867">
      <w:pPr>
        <w:rPr>
          <w:rtl/>
        </w:rPr>
      </w:pPr>
    </w:p>
    <w:p w:rsidR="00222867" w:rsidRDefault="00AC5AEB" w:rsidP="00222867">
      <w:pPr>
        <w:rPr>
          <w:rtl/>
        </w:rPr>
      </w:pPr>
    </w:p>
    <w:p w:rsidR="00222867" w:rsidRDefault="00AC5AEB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AC5AEB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851B61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851B61">
        <w:rPr>
          <w:rFonts w:ascii="Wingdings" w:hAnsi="Wingdings" w:cstheme="minorBidi"/>
          <w:b/>
          <w:sz w:val="21"/>
          <w:szCs w:val="21"/>
        </w:rPr>
        <w:t>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AC5AEB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51B61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שירות וטרינרי עבור הרפת הדיר והלול במשק החקלאי בכדורי,אשל הנשיא וימה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51B61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החקלאית </w:t>
            </w:r>
            <w:r w:rsidR="003F1460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מאגדת בתוכה את מרבית הרופאיםמהוטרינריים בארץ ואת אספקת התרופות הוטרינריות הנדרשות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C5AEB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C5AEB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C5AEB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AC5AEB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AC5AE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AC5AE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D851A7" w:rsidP="00D851A7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t>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AC5AEB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AC5AEB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8"/>
        <w:gridCol w:w="2996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D851A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החקלאית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D851A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57000075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D851A7" w:rsidP="00D851A7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t>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Default="00231E8A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185,000 ₪ כולל מע"מ-לכפרים</w:t>
            </w:r>
          </w:p>
          <w:p w:rsidR="00231E8A" w:rsidRPr="00AF57E9" w:rsidRDefault="00231E8A" w:rsidP="00E6205C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אשל הנשיא:</w:t>
            </w:r>
            <w:r w:rsidR="00E6205C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50,000  ,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r w:rsidR="00E6205C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ימה 25,000, כדורי 110,000</w:t>
            </w:r>
            <w:r w:rsidR="00B44C02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(כולל שרות וטרינרי ותרופות)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B44C02" w:rsidP="00F94581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שנתית , מתאריך </w:t>
            </w:r>
            <w:r w:rsidR="00623261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31.12.202</w:t>
            </w:r>
            <w:r w:rsidR="00F94581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4</w:t>
            </w:r>
            <w:bookmarkStart w:id="0" w:name="_GoBack"/>
            <w:bookmarkEnd w:id="0"/>
            <w:r w:rsidR="00623261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-01.01.202</w:t>
            </w:r>
            <w:r w:rsidR="00F94581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4</w:t>
            </w:r>
          </w:p>
        </w:tc>
      </w:tr>
    </w:tbl>
    <w:p w:rsidR="00222867" w:rsidRPr="00AF57E9" w:rsidRDefault="00AC5AEB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AC5AEB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AC5AE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EF5B8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החקלאית פועלת בכל רחבי הארץ בשיתוף עם התאחדות מגדלי הבקר בישראל</w:t>
            </w:r>
          </w:p>
          <w:p w:rsidR="00EF5B8D" w:rsidRPr="00AF57E9" w:rsidRDefault="00EF5B8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ומרכזת את כל פעילות משק הבקר והחלב </w:t>
            </w:r>
            <w:r w:rsidR="0016250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וקשרים עם השרותים הוטרינריים במשרד החקלאות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C5AE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C5AE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C5AE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C5AE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C5AE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C5AE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C5AE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C5AE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C5AE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C5AE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C5AE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C5AE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C5AE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C5AE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C5AE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C5AE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AC5AEB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AC5AE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6250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מצליח ורד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6250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בנא"מ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C5AE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AC5AEB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AEB" w:rsidRDefault="00AC5AEB">
      <w:r>
        <w:separator/>
      </w:r>
    </w:p>
  </w:endnote>
  <w:endnote w:type="continuationSeparator" w:id="0">
    <w:p w:rsidR="00AC5AEB" w:rsidRDefault="00AC5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F94581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F94581">
            <w:rPr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>מנהל מינהל הרכש הממשלתי</w:t>
          </w:r>
        </w:p>
      </w:tc>
    </w:tr>
    <w:tr w:rsidR="0042031D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>אתר הוראות תכ"ם: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:rsidR="0042031D" w:rsidRPr="00354861" w:rsidRDefault="0042031D" w:rsidP="0042031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AEB" w:rsidRDefault="00AC5AEB">
      <w:r>
        <w:separator/>
      </w:r>
    </w:p>
  </w:footnote>
  <w:footnote w:type="continuationSeparator" w:id="0">
    <w:p w:rsidR="00AC5AEB" w:rsidRDefault="00AC5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AC5AE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AC5AE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AC5AE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AC5AE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AC5AE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AC5AE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:rsidR="00E678BB" w:rsidRPr="00D84715" w:rsidRDefault="00AC5AEB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C71"/>
    <w:rsid w:val="00001D45"/>
    <w:rsid w:val="000D04CF"/>
    <w:rsid w:val="00162501"/>
    <w:rsid w:val="001B244F"/>
    <w:rsid w:val="00231E8A"/>
    <w:rsid w:val="00333553"/>
    <w:rsid w:val="00336CDD"/>
    <w:rsid w:val="003F1460"/>
    <w:rsid w:val="0042031D"/>
    <w:rsid w:val="005F5B80"/>
    <w:rsid w:val="00623261"/>
    <w:rsid w:val="007548B0"/>
    <w:rsid w:val="00851B61"/>
    <w:rsid w:val="00912EBD"/>
    <w:rsid w:val="009B6B29"/>
    <w:rsid w:val="009F7FB7"/>
    <w:rsid w:val="00AC5AEB"/>
    <w:rsid w:val="00B44C02"/>
    <w:rsid w:val="00D851A7"/>
    <w:rsid w:val="00E6205C"/>
    <w:rsid w:val="00EF5B8D"/>
    <w:rsid w:val="00F9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033FA8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43D37450-651D-4894-8A54-68343CF3D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2</Pages>
  <Words>316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User</cp:lastModifiedBy>
  <cp:revision>2</cp:revision>
  <dcterms:created xsi:type="dcterms:W3CDTF">2023-10-18T07:12:00Z</dcterms:created>
  <dcterms:modified xsi:type="dcterms:W3CDTF">2023-10-18T07:12:00Z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