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C5AE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3"/>
        <w:gridCol w:w="2827"/>
      </w:tblGrid>
      <w:tr w:rsidR="007548B0" w:rsidTr="00912EBD">
        <w:trPr>
          <w:trHeight w:val="35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המנהל לחינוךהתישבותיועליית הנוער</w:t>
            </w:r>
          </w:p>
        </w:tc>
      </w:tr>
      <w:tr w:rsidR="007548B0" w:rsidTr="00912EBD">
        <w:trPr>
          <w:trHeight w:val="361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כפר הנוער החקלאי כדורי</w:t>
            </w:r>
          </w:p>
        </w:tc>
      </w:tr>
      <w:tr w:rsidR="007548B0" w:rsidTr="00912EBD">
        <w:trPr>
          <w:trHeight w:val="37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94581" w:rsidP="00DE68A0">
            <w:r>
              <w:rPr>
                <w:rFonts w:hint="cs"/>
                <w:rtl/>
              </w:rPr>
              <w:t>17.10.2023</w:t>
            </w:r>
          </w:p>
        </w:tc>
      </w:tr>
    </w:tbl>
    <w:p w:rsidR="00332AFB" w:rsidRDefault="00AC5AEB" w:rsidP="00222867">
      <w:pPr>
        <w:rPr>
          <w:rtl/>
        </w:rPr>
      </w:pPr>
    </w:p>
    <w:p w:rsidR="00222867" w:rsidRDefault="00AC5AEB" w:rsidP="00222867">
      <w:pPr>
        <w:rPr>
          <w:rtl/>
        </w:rPr>
      </w:pPr>
    </w:p>
    <w:p w:rsidR="00222867" w:rsidRDefault="00AC5AEB" w:rsidP="00222867">
      <w:pPr>
        <w:rPr>
          <w:rtl/>
        </w:rPr>
      </w:pPr>
    </w:p>
    <w:p w:rsidR="00222867" w:rsidRDefault="00AC5AEB" w:rsidP="00222867">
      <w:pPr>
        <w:rPr>
          <w:rtl/>
        </w:rPr>
      </w:pPr>
    </w:p>
    <w:p w:rsidR="00222867" w:rsidRDefault="00AC5AEB" w:rsidP="00222867">
      <w:pPr>
        <w:rPr>
          <w:rtl/>
        </w:rPr>
      </w:pPr>
    </w:p>
    <w:p w:rsidR="00222867" w:rsidRDefault="00AC5AE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C5AE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51B6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51B61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AC5AE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שירות וטרינרי עבור הרפת הדיר והלול במשק החקלאי בכדורי,אשל הנשיא וימה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החקלאית </w:t>
            </w:r>
            <w:r w:rsidR="003F14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מאגדת בתוכה את מרבית הרופאיםמהוטרינריים בארץ ואת אספקת התרופות הוטרינריות הנדרשות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851A7" w:rsidP="00D851A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C5AE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החקלאית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57000075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851A7" w:rsidP="00D851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Default="00231E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185,000 ₪ כולל מע"מ-לכפרים</w:t>
            </w:r>
          </w:p>
          <w:p w:rsidR="00231E8A" w:rsidRPr="00AF57E9" w:rsidRDefault="00231E8A" w:rsidP="00E6205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אשל הנשיא: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50,000  ,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ימה 25,000, כדורי 110,000</w:t>
            </w:r>
            <w:r w:rsidR="00B44C0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(כולל שרות וטרינרי ותרופות)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44C02" w:rsidP="00F945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שנתית , מתאריך </w:t>
            </w:r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31.12.202</w:t>
            </w:r>
            <w:r w:rsidR="00F9458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bookmarkStart w:id="0" w:name="_GoBack"/>
            <w:bookmarkEnd w:id="0"/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-01.01.202</w:t>
            </w:r>
            <w:r w:rsidR="00F9458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</w:p>
        </w:tc>
      </w:tr>
    </w:tbl>
    <w:p w:rsidR="00222867" w:rsidRPr="00AF57E9" w:rsidRDefault="00AC5AE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C5AE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F5B8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החקלאית פועלת בכל רחבי הארץ בשיתוף עם התאחדות מגדלי הבקר בישראל</w:t>
            </w:r>
          </w:p>
          <w:p w:rsidR="00EF5B8D" w:rsidRPr="00AF57E9" w:rsidRDefault="00EF5B8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ומרכזת את כל פעילות משק הבקר והחלב </w:t>
            </w:r>
            <w:r w:rsidR="001625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וקשרים עם השרותים הוטרינריים במשרד החקלאות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C5AE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C5AE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מצליח ורד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בנא"מ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5A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C5AE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5AEB" w:rsidRDefault="00AC5AEB">
      <w:r>
        <w:separator/>
      </w:r>
    </w:p>
  </w:endnote>
  <w:endnote w:type="continuationSeparator" w:id="0">
    <w:p w:rsidR="00AC5AEB" w:rsidRDefault="00AC5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F9458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F9458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5AEB" w:rsidRDefault="00AC5AEB">
      <w:r>
        <w:separator/>
      </w:r>
    </w:p>
  </w:footnote>
  <w:footnote w:type="continuationSeparator" w:id="0">
    <w:p w:rsidR="00AC5AEB" w:rsidRDefault="00AC5A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C5AE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C5AE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C5AE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C5AE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C5AE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C5AE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AC5AE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04CF"/>
    <w:rsid w:val="00162501"/>
    <w:rsid w:val="001B244F"/>
    <w:rsid w:val="00231E8A"/>
    <w:rsid w:val="00333553"/>
    <w:rsid w:val="00336CDD"/>
    <w:rsid w:val="003F1460"/>
    <w:rsid w:val="0042031D"/>
    <w:rsid w:val="005F5B80"/>
    <w:rsid w:val="00623261"/>
    <w:rsid w:val="007548B0"/>
    <w:rsid w:val="00851B61"/>
    <w:rsid w:val="00912EBD"/>
    <w:rsid w:val="009B6B29"/>
    <w:rsid w:val="009F7FB7"/>
    <w:rsid w:val="00AC5AEB"/>
    <w:rsid w:val="00B44C02"/>
    <w:rsid w:val="00D851A7"/>
    <w:rsid w:val="00E6205C"/>
    <w:rsid w:val="00EF5B8D"/>
    <w:rsid w:val="00F94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033FA8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43D37450-651D-4894-8A54-68343CF3D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316</Words>
  <Characters>1585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2</cp:revision>
  <dcterms:created xsi:type="dcterms:W3CDTF">2023-10-18T07:12:00Z</dcterms:created>
  <dcterms:modified xsi:type="dcterms:W3CDTF">2023-10-18T07:12:00Z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